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99" w:rsidRDefault="00730299">
      <w:pPr>
        <w:pStyle w:val="BodyText"/>
      </w:pPr>
      <w:r>
        <w:t xml:space="preserve">Dear </w:t>
      </w:r>
      <w:bookmarkStart w:id="0" w:name="Dear"/>
      <w:r w:rsidR="006E719C">
        <w:t>Mr Holmes</w:t>
      </w:r>
      <w:bookmarkEnd w:id="0"/>
    </w:p>
    <w:p w:rsidR="00730299" w:rsidRPr="00451CC7" w:rsidRDefault="00451CC7">
      <w:pPr>
        <w:pStyle w:val="BodyText"/>
        <w:rPr>
          <w:b/>
        </w:rPr>
      </w:pPr>
      <w:bookmarkStart w:id="1" w:name="Start"/>
      <w:bookmarkEnd w:id="1"/>
      <w:r w:rsidRPr="00451CC7">
        <w:rPr>
          <w:b/>
        </w:rPr>
        <w:t>Re: Surrender of Environmental Permit ref: PPC067</w:t>
      </w:r>
    </w:p>
    <w:p w:rsidR="00451CC7" w:rsidRDefault="00451CC7">
      <w:pPr>
        <w:pStyle w:val="BodyText"/>
      </w:pPr>
      <w:r>
        <w:t xml:space="preserve">Thank you for your recent application to surrender your environmental permit. Your solvent </w:t>
      </w:r>
      <w:r w:rsidR="007A4BE2">
        <w:t xml:space="preserve">records have shown that solvent </w:t>
      </w:r>
      <w:r>
        <w:t>use is well below the threshold at which a permit is required for metal coating activities</w:t>
      </w:r>
      <w:r w:rsidR="007A4BE2">
        <w:t>, and with the changes taking place there is no prospect of solvent usage increasing significantly</w:t>
      </w:r>
      <w:r>
        <w:t>.</w:t>
      </w:r>
      <w:r w:rsidR="007A4BE2">
        <w:t xml:space="preserve"> </w:t>
      </w:r>
    </w:p>
    <w:p w:rsidR="00451CC7" w:rsidRDefault="00451CC7">
      <w:pPr>
        <w:pStyle w:val="BodyText"/>
      </w:pPr>
      <w:bookmarkStart w:id="2" w:name="_GoBack"/>
      <w:r>
        <w:t xml:space="preserve">I have reviewed your application and confirm that it has been accepted. </w:t>
      </w:r>
      <w:r w:rsidR="007A4BE2">
        <w:t>Under the Regulations, w</w:t>
      </w:r>
      <w:r>
        <w:t>e are required to allow a period of 20 working days before the surrender can take effect. Therefore from the date of notification</w:t>
      </w:r>
      <w:r w:rsidR="007A4BE2">
        <w:t xml:space="preserve"> on</w:t>
      </w:r>
      <w:r>
        <w:t xml:space="preserve"> 7</w:t>
      </w:r>
      <w:r w:rsidRPr="00451CC7">
        <w:rPr>
          <w:vertAlign w:val="superscript"/>
        </w:rPr>
        <w:t>th</w:t>
      </w:r>
      <w:r>
        <w:t xml:space="preserve"> March </w:t>
      </w:r>
      <w:r w:rsidR="007A4BE2">
        <w:t>(</w:t>
      </w:r>
      <w:r>
        <w:t>and allowing for the Easter bank holiday</w:t>
      </w:r>
      <w:r w:rsidR="007A4BE2">
        <w:t>) your permit will be formally surrendered</w:t>
      </w:r>
      <w:r>
        <w:t xml:space="preserve"> from </w:t>
      </w:r>
      <w:r w:rsidRPr="00451CC7">
        <w:rPr>
          <w:b/>
        </w:rPr>
        <w:t>Friday 6</w:t>
      </w:r>
      <w:r w:rsidRPr="00451CC7">
        <w:rPr>
          <w:b/>
          <w:vertAlign w:val="superscript"/>
        </w:rPr>
        <w:t>th</w:t>
      </w:r>
      <w:r w:rsidRPr="00451CC7">
        <w:rPr>
          <w:b/>
        </w:rPr>
        <w:t xml:space="preserve"> April 2018</w:t>
      </w:r>
      <w:r>
        <w:t xml:space="preserve">. </w:t>
      </w:r>
    </w:p>
    <w:bookmarkEnd w:id="2"/>
    <w:p w:rsidR="00451CC7" w:rsidRDefault="00451CC7">
      <w:pPr>
        <w:pStyle w:val="BodyText"/>
      </w:pPr>
      <w:r>
        <w:t xml:space="preserve">I will not be issuing an invoice for the 2018/19 </w:t>
      </w:r>
      <w:r w:rsidR="00C01D1E">
        <w:t xml:space="preserve">financial year and you will not be required to undertake emissions monitoring. </w:t>
      </w:r>
    </w:p>
    <w:p w:rsidR="00451CC7" w:rsidRDefault="00451CC7">
      <w:pPr>
        <w:pStyle w:val="BodyText"/>
      </w:pPr>
      <w:r>
        <w:t xml:space="preserve">It has been a pleasure working with you and I wish everyone at </w:t>
      </w:r>
      <w:proofErr w:type="spellStart"/>
      <w:r>
        <w:t>Covrad</w:t>
      </w:r>
      <w:proofErr w:type="spellEnd"/>
      <w:r>
        <w:t xml:space="preserve"> all the best for the future.</w:t>
      </w:r>
    </w:p>
    <w:p w:rsidR="00730299" w:rsidRDefault="006E719C">
      <w:pPr>
        <w:pStyle w:val="BodyText"/>
        <w:keepNext/>
        <w:keepLines/>
      </w:pPr>
      <w:bookmarkStart w:id="3" w:name="sincerely"/>
      <w:r>
        <w:t>Yours sincerely</w:t>
      </w:r>
      <w:bookmarkEnd w:id="3"/>
    </w:p>
    <w:p w:rsidR="00730299" w:rsidRDefault="006E719C">
      <w:pPr>
        <w:pStyle w:val="Salutation"/>
        <w:keepNext/>
        <w:keepLines/>
      </w:pPr>
      <w:bookmarkStart w:id="4" w:name="FromScript"/>
      <w:bookmarkStart w:id="5" w:name="From"/>
      <w:bookmarkEnd w:id="4"/>
      <w:r>
        <w:t>Neil Chaplin</w:t>
      </w:r>
      <w:bookmarkEnd w:id="5"/>
    </w:p>
    <w:p w:rsidR="00730299" w:rsidRDefault="006E719C">
      <w:pPr>
        <w:pStyle w:val="BodyText"/>
        <w:keepNext/>
        <w:keepLines/>
        <w:spacing w:after="0"/>
        <w:rPr>
          <w:b/>
        </w:rPr>
      </w:pPr>
      <w:bookmarkStart w:id="6" w:name="Position"/>
      <w:r>
        <w:rPr>
          <w:b/>
        </w:rPr>
        <w:t>Environmental Protection Manager</w:t>
      </w:r>
      <w:bookmarkEnd w:id="6"/>
      <w:r w:rsidR="00730299">
        <w:rPr>
          <w:b/>
        </w:rPr>
        <w:t xml:space="preserve"> </w:t>
      </w:r>
    </w:p>
    <w:p w:rsidR="00A9133A" w:rsidRPr="00A9133A" w:rsidRDefault="00A9133A">
      <w:pPr>
        <w:pStyle w:val="BodyText"/>
        <w:keepNext/>
        <w:keepLines/>
        <w:spacing w:after="0"/>
      </w:pPr>
      <w:bookmarkStart w:id="7" w:name="Property"/>
      <w:bookmarkEnd w:id="7"/>
      <w:r>
        <w:t xml:space="preserve"> </w:t>
      </w:r>
    </w:p>
    <w:sectPr w:rsidR="00A9133A" w:rsidRPr="00A9133A" w:rsidSect="006E719C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701" w:right="964" w:bottom="1985" w:left="1474" w:header="510" w:footer="454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F43" w:rsidRDefault="00D24F43">
      <w:r>
        <w:separator/>
      </w:r>
    </w:p>
  </w:endnote>
  <w:endnote w:type="continuationSeparator" w:id="0">
    <w:p w:rsidR="00D24F43" w:rsidRDefault="00D24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6B92F43-0D51-4FC4-8F60-7B8677683C37}"/>
    <w:embedBold r:id="rId2" w:fontKey="{E3352091-8C56-4311-B439-345557C70636}"/>
    <w:embedItalic r:id="rId3" w:fontKey="{873AC224-8948-474C-866A-8B91DC340691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ventry Logo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undRunk-Normal">
    <w:charset w:val="00"/>
    <w:family w:val="auto"/>
    <w:pitch w:val="variable"/>
    <w:sig w:usb0="00000087" w:usb1="00000000" w:usb2="00000000" w:usb3="00000000" w:csb0="0000001B" w:csb1="00000000"/>
  </w:font>
  <w:font w:name="Coventry City Council Logo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905EF1A-F123-40D1-98CF-0A7AFED3A0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5BA" w:rsidRDefault="00FE55BA">
    <w:pPr>
      <w:pStyle w:val="Footer"/>
      <w:tabs>
        <w:tab w:val="clear" w:pos="4366"/>
        <w:tab w:val="clear" w:pos="8732"/>
        <w:tab w:val="center" w:pos="4734"/>
        <w:tab w:val="right" w:pos="9469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17"/>
      <w:gridCol w:w="113"/>
      <w:gridCol w:w="2540"/>
    </w:tblGrid>
    <w:tr w:rsidR="00FE55BA">
      <w:trPr>
        <w:cantSplit/>
        <w:trHeight w:val="1160"/>
      </w:trPr>
      <w:tc>
        <w:tcPr>
          <w:tcW w:w="6917" w:type="dxa"/>
          <w:vAlign w:val="bottom"/>
        </w:tcPr>
        <w:p w:rsidR="00FE55BA" w:rsidRDefault="00FE55BA">
          <w:bookmarkStart w:id="19" w:name="FooterLogo"/>
          <w:bookmarkEnd w:id="19"/>
        </w:p>
      </w:tc>
      <w:tc>
        <w:tcPr>
          <w:tcW w:w="113" w:type="dxa"/>
          <w:tcBorders>
            <w:left w:val="nil"/>
          </w:tcBorders>
          <w:vAlign w:val="bottom"/>
        </w:tcPr>
        <w:p w:rsidR="00FE55BA" w:rsidRDefault="00FE55BA"/>
      </w:tc>
      <w:tc>
        <w:tcPr>
          <w:tcW w:w="2540" w:type="dxa"/>
          <w:vAlign w:val="bottom"/>
        </w:tcPr>
        <w:p w:rsidR="006E719C" w:rsidRDefault="006E719C">
          <w:pPr>
            <w:pStyle w:val="ServiceFooter"/>
            <w:rPr>
              <w:i/>
            </w:rPr>
          </w:pPr>
          <w:bookmarkStart w:id="20" w:name="ServiceFooter"/>
          <w:bookmarkEnd w:id="20"/>
        </w:p>
        <w:p w:rsidR="006E719C" w:rsidRDefault="006E719C">
          <w:pPr>
            <w:pStyle w:val="ServiceFooter"/>
          </w:pPr>
        </w:p>
        <w:p w:rsidR="00FE55BA" w:rsidRPr="006E719C" w:rsidRDefault="00FE55BA">
          <w:pPr>
            <w:pStyle w:val="ServiceFooter"/>
          </w:pPr>
        </w:p>
      </w:tc>
    </w:tr>
  </w:tbl>
  <w:p w:rsidR="00FE55BA" w:rsidRDefault="00FE55B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F43" w:rsidRDefault="00D24F43">
      <w:r>
        <w:separator/>
      </w:r>
    </w:p>
  </w:footnote>
  <w:footnote w:type="continuationSeparator" w:id="0">
    <w:p w:rsidR="00D24F43" w:rsidRDefault="00D24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53"/>
      <w:gridCol w:w="5245"/>
    </w:tblGrid>
    <w:tr w:rsidR="00FE55BA">
      <w:tc>
        <w:tcPr>
          <w:tcW w:w="4253" w:type="dxa"/>
        </w:tcPr>
        <w:p w:rsidR="00FE55BA" w:rsidRDefault="00FE55BA">
          <w:pPr>
            <w:pStyle w:val="Header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ref Date  \* Charformat</w:instrText>
          </w:r>
          <w:r>
            <w:rPr>
              <w:sz w:val="20"/>
            </w:rPr>
            <w:fldChar w:fldCharType="end"/>
          </w:r>
        </w:p>
      </w:tc>
      <w:tc>
        <w:tcPr>
          <w:tcW w:w="5245" w:type="dxa"/>
        </w:tcPr>
        <w:p w:rsidR="00FE55BA" w:rsidRDefault="00FE55BA">
          <w:pPr>
            <w:pStyle w:val="Header"/>
            <w:jc w:val="right"/>
            <w:rPr>
              <w:b/>
              <w:sz w:val="20"/>
            </w:rPr>
          </w:pPr>
        </w:p>
      </w:tc>
    </w:tr>
  </w:tbl>
  <w:p w:rsidR="00FE55BA" w:rsidRDefault="00FE55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3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2"/>
      <w:gridCol w:w="6718"/>
      <w:gridCol w:w="3347"/>
    </w:tblGrid>
    <w:tr w:rsidR="00FE55BA">
      <w:trPr>
        <w:cantSplit/>
        <w:trHeight w:hRule="exact" w:val="2040"/>
      </w:trPr>
      <w:tc>
        <w:tcPr>
          <w:tcW w:w="6860" w:type="dxa"/>
          <w:gridSpan w:val="2"/>
          <w:vAlign w:val="bottom"/>
        </w:tcPr>
        <w:p w:rsidR="00FE55BA" w:rsidRDefault="006E719C">
          <w:pPr>
            <w:pStyle w:val="Logo"/>
            <w:rPr>
              <w:rFonts w:ascii="Coventry City Council Logo" w:hAnsi="Coventry City Council Logo"/>
              <w:color w:val="0000FF"/>
              <w:sz w:val="210"/>
            </w:rPr>
          </w:pPr>
          <w:bookmarkStart w:id="8" w:name="Logo"/>
          <w:r>
            <w:rPr>
              <w:rFonts w:ascii="Coventry City Council Logo" w:hAnsi="Coventry City Council Logo"/>
              <w:color w:val="0000FF"/>
              <w:sz w:val="210"/>
            </w:rPr>
            <w:t></w:t>
          </w:r>
          <w:r>
            <w:rPr>
              <w:rFonts w:ascii="Coventry City Council Logo" w:hAnsi="Coventry City Council Logo"/>
              <w:color w:val="0000FF"/>
              <w:sz w:val="210"/>
            </w:rPr>
            <w:t></w:t>
          </w:r>
          <w:r>
            <w:rPr>
              <w:rFonts w:ascii="Coventry City Council Logo" w:hAnsi="Coventry City Council Logo"/>
              <w:color w:val="0000FF"/>
              <w:sz w:val="210"/>
            </w:rPr>
            <w:t></w:t>
          </w:r>
          <w:bookmarkEnd w:id="8"/>
        </w:p>
      </w:tc>
      <w:tc>
        <w:tcPr>
          <w:tcW w:w="3347" w:type="dxa"/>
          <w:vAlign w:val="bottom"/>
        </w:tcPr>
        <w:p w:rsidR="00FE55BA" w:rsidRDefault="006E719C">
          <w:pPr>
            <w:pStyle w:val="Department"/>
          </w:pPr>
          <w:bookmarkStart w:id="9" w:name="Department"/>
          <w:r>
            <w:t>Environmental Protection</w:t>
          </w:r>
          <w:bookmarkEnd w:id="9"/>
        </w:p>
      </w:tc>
    </w:tr>
    <w:tr w:rsidR="00FE55BA">
      <w:trPr>
        <w:gridBefore w:val="1"/>
        <w:wBefore w:w="142" w:type="dxa"/>
        <w:cantSplit/>
        <w:trHeight w:val="680"/>
      </w:trPr>
      <w:tc>
        <w:tcPr>
          <w:tcW w:w="6718" w:type="dxa"/>
          <w:vAlign w:val="center"/>
        </w:tcPr>
        <w:p w:rsidR="00FE55BA" w:rsidRDefault="00FE55BA">
          <w:pPr>
            <w:rPr>
              <w:b/>
              <w:sz w:val="19"/>
            </w:rPr>
          </w:pPr>
        </w:p>
      </w:tc>
      <w:tc>
        <w:tcPr>
          <w:tcW w:w="3347" w:type="dxa"/>
          <w:vMerge w:val="restart"/>
        </w:tcPr>
        <w:p w:rsidR="00FE55BA" w:rsidRDefault="00FE55BA">
          <w:pPr>
            <w:pStyle w:val="SenderDetails"/>
            <w:rPr>
              <w:i/>
            </w:rPr>
          </w:pPr>
          <w:bookmarkStart w:id="10" w:name="Service1"/>
          <w:bookmarkStart w:id="11" w:name="Service2"/>
          <w:bookmarkStart w:id="12" w:name="Service3"/>
          <w:bookmarkEnd w:id="10"/>
          <w:bookmarkEnd w:id="11"/>
          <w:bookmarkEnd w:id="12"/>
        </w:p>
        <w:p w:rsidR="006E719C" w:rsidRDefault="006E719C">
          <w:pPr>
            <w:pStyle w:val="SenderDetails"/>
          </w:pPr>
          <w:bookmarkStart w:id="13" w:name="OfficeAddress"/>
          <w:r>
            <w:t>Postal Address:</w:t>
          </w:r>
        </w:p>
        <w:p w:rsidR="006E719C" w:rsidRDefault="006E719C">
          <w:pPr>
            <w:pStyle w:val="SenderDetails"/>
          </w:pPr>
          <w:r>
            <w:t>Coventry City Council</w:t>
          </w:r>
        </w:p>
        <w:p w:rsidR="006E719C" w:rsidRDefault="006E719C">
          <w:pPr>
            <w:pStyle w:val="SenderDetails"/>
          </w:pPr>
          <w:r>
            <w:t>PO Box 15</w:t>
          </w:r>
        </w:p>
        <w:p w:rsidR="006E719C" w:rsidRDefault="006E719C">
          <w:pPr>
            <w:pStyle w:val="SenderDetails"/>
          </w:pPr>
          <w:r>
            <w:t>Council House</w:t>
          </w:r>
        </w:p>
        <w:p w:rsidR="006E719C" w:rsidRDefault="006E719C">
          <w:pPr>
            <w:pStyle w:val="SenderDetails"/>
          </w:pPr>
          <w:r>
            <w:t>Coventry</w:t>
          </w:r>
        </w:p>
        <w:p w:rsidR="006E719C" w:rsidRDefault="006E719C">
          <w:pPr>
            <w:pStyle w:val="SenderDetails"/>
          </w:pPr>
          <w:r>
            <w:t>CV1 5RR</w:t>
          </w:r>
        </w:p>
        <w:p w:rsidR="006E719C" w:rsidRDefault="006E719C">
          <w:pPr>
            <w:pStyle w:val="SenderDetails"/>
          </w:pPr>
        </w:p>
        <w:p w:rsidR="006E719C" w:rsidRDefault="006E719C">
          <w:pPr>
            <w:pStyle w:val="SenderDetails"/>
          </w:pPr>
          <w:r>
            <w:t>Telephone 08085 834333</w:t>
          </w:r>
        </w:p>
        <w:p w:rsidR="00FE55BA" w:rsidRDefault="006E719C">
          <w:pPr>
            <w:pStyle w:val="SenderDetails"/>
          </w:pPr>
          <w:r>
            <w:t>www.coventry.gov.uk</w:t>
          </w:r>
          <w:bookmarkEnd w:id="13"/>
        </w:p>
        <w:p w:rsidR="00FE55BA" w:rsidRDefault="00FE55BA">
          <w:pPr>
            <w:pStyle w:val="SenderDetails"/>
          </w:pPr>
        </w:p>
        <w:p w:rsidR="006E719C" w:rsidRDefault="006E719C">
          <w:pPr>
            <w:pStyle w:val="DirectContact"/>
          </w:pPr>
          <w:bookmarkStart w:id="14" w:name="DirectContact"/>
          <w:r>
            <w:t>Please contact Neil Chaplin</w:t>
          </w:r>
        </w:p>
        <w:p w:rsidR="006E719C" w:rsidRDefault="006E719C">
          <w:pPr>
            <w:pStyle w:val="DirectContact"/>
          </w:pPr>
          <w:r>
            <w:t>Direct line 024 7683 3377</w:t>
          </w:r>
        </w:p>
        <w:p w:rsidR="00FE55BA" w:rsidRDefault="006E719C">
          <w:pPr>
            <w:pStyle w:val="DirectContact"/>
          </w:pPr>
          <w:r>
            <w:t>neil.chaplin@coventry.gov.uk</w:t>
          </w:r>
          <w:bookmarkEnd w:id="14"/>
        </w:p>
        <w:p w:rsidR="00FE55BA" w:rsidRDefault="00FE55BA">
          <w:pPr>
            <w:rPr>
              <w:sz w:val="18"/>
            </w:rPr>
          </w:pPr>
        </w:p>
      </w:tc>
    </w:tr>
    <w:tr w:rsidR="00FE55BA">
      <w:trPr>
        <w:gridBefore w:val="1"/>
        <w:wBefore w:w="142" w:type="dxa"/>
        <w:cantSplit/>
        <w:trHeight w:hRule="exact" w:val="2200"/>
      </w:trPr>
      <w:tc>
        <w:tcPr>
          <w:tcW w:w="6718" w:type="dxa"/>
        </w:tcPr>
        <w:p w:rsidR="006E719C" w:rsidRDefault="006E719C">
          <w:pPr>
            <w:pStyle w:val="RecipientAddress"/>
          </w:pPr>
          <w:bookmarkStart w:id="15" w:name="PandC"/>
          <w:bookmarkStart w:id="16" w:name="Recipient"/>
          <w:bookmarkEnd w:id="15"/>
          <w:r>
            <w:t>Mr Bob Holmes</w:t>
          </w:r>
        </w:p>
        <w:p w:rsidR="006E719C" w:rsidRDefault="006E719C">
          <w:pPr>
            <w:pStyle w:val="RecipientAddress"/>
          </w:pPr>
          <w:r>
            <w:t>Industrial Engineering Manager</w:t>
          </w:r>
        </w:p>
        <w:p w:rsidR="006E719C" w:rsidRDefault="006E719C">
          <w:pPr>
            <w:pStyle w:val="RecipientAddress"/>
          </w:pPr>
          <w:proofErr w:type="spellStart"/>
          <w:r>
            <w:t>Covrad</w:t>
          </w:r>
          <w:proofErr w:type="spellEnd"/>
          <w:r>
            <w:t xml:space="preserve"> Heat Transfer Ltd</w:t>
          </w:r>
        </w:p>
        <w:p w:rsidR="006E719C" w:rsidRDefault="006E719C">
          <w:pPr>
            <w:pStyle w:val="RecipientAddress"/>
          </w:pPr>
          <w:r>
            <w:t>Sir Henry Parkes Road</w:t>
          </w:r>
        </w:p>
        <w:p w:rsidR="006E719C" w:rsidRDefault="006E719C">
          <w:pPr>
            <w:pStyle w:val="RecipientAddress"/>
          </w:pPr>
          <w:r>
            <w:t>Coventry</w:t>
          </w:r>
        </w:p>
        <w:p w:rsidR="00FE55BA" w:rsidRDefault="006E719C">
          <w:pPr>
            <w:pStyle w:val="RecipientAddress"/>
          </w:pPr>
          <w:r>
            <w:t>CV6 5BN</w:t>
          </w:r>
          <w:bookmarkEnd w:id="16"/>
        </w:p>
        <w:p w:rsidR="00FE55BA" w:rsidRDefault="00FE55BA"/>
      </w:tc>
      <w:tc>
        <w:tcPr>
          <w:tcW w:w="3347" w:type="dxa"/>
          <w:vMerge/>
        </w:tcPr>
        <w:p w:rsidR="00FE55BA" w:rsidRDefault="00FE55BA">
          <w:pPr>
            <w:pStyle w:val="SenderDetails"/>
          </w:pPr>
        </w:p>
      </w:tc>
    </w:tr>
    <w:bookmarkStart w:id="17" w:name="References"/>
    <w:bookmarkEnd w:id="17"/>
    <w:tr w:rsidR="00FE55BA">
      <w:trPr>
        <w:gridBefore w:val="1"/>
        <w:wBefore w:w="142" w:type="dxa"/>
        <w:cantSplit/>
      </w:trPr>
      <w:tc>
        <w:tcPr>
          <w:tcW w:w="6718" w:type="dxa"/>
        </w:tcPr>
        <w:p w:rsidR="00FE55BA" w:rsidRDefault="00B033BE">
          <w:pPr>
            <w:pStyle w:val="Reference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7728" behindDoc="0" locked="1" layoutInCell="0" allowOverlap="1" wp14:anchorId="51A78E15" wp14:editId="2402A5E1">
                    <wp:simplePos x="0" y="0"/>
                    <wp:positionH relativeFrom="page">
                      <wp:posOffset>360045</wp:posOffset>
                    </wp:positionH>
                    <wp:positionV relativeFrom="page">
                      <wp:posOffset>3960495</wp:posOffset>
                    </wp:positionV>
                    <wp:extent cx="144145" cy="0"/>
                    <wp:effectExtent l="0" t="0" r="0" b="0"/>
                    <wp:wrapNone/>
                    <wp:docPr id="1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4414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1.85pt" to="39.7pt,3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" o:allowincell="f" strokecolor="gray">
                    <w10:wrap anchorx="page" anchory="page"/>
                    <w10:anchorlock/>
                  </v:line>
                </w:pict>
              </mc:Fallback>
            </mc:AlternateContent>
          </w:r>
        </w:p>
        <w:p w:rsidR="00FE55BA" w:rsidRDefault="0090528A">
          <w:pPr>
            <w:pStyle w:val="Reference"/>
          </w:pPr>
          <w:bookmarkStart w:id="18" w:name="Date"/>
          <w:r>
            <w:t>15</w:t>
          </w:r>
          <w:r w:rsidR="006E719C">
            <w:t xml:space="preserve"> March 2018</w:t>
          </w:r>
          <w:bookmarkEnd w:id="18"/>
        </w:p>
      </w:tc>
      <w:tc>
        <w:tcPr>
          <w:tcW w:w="3347" w:type="dxa"/>
          <w:vMerge/>
          <w:vAlign w:val="bottom"/>
        </w:tcPr>
        <w:p w:rsidR="00FE55BA" w:rsidRDefault="00FE55BA">
          <w:pPr>
            <w:rPr>
              <w:sz w:val="18"/>
            </w:rPr>
          </w:pPr>
        </w:p>
      </w:tc>
    </w:tr>
  </w:tbl>
  <w:p w:rsidR="00FE55BA" w:rsidRDefault="00FE55BA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6806"/>
    <w:multiLevelType w:val="multilevel"/>
    <w:tmpl w:val="7DBE48C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A8362FF"/>
    <w:multiLevelType w:val="multilevel"/>
    <w:tmpl w:val="C8BC825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/>
        <w:b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/>
        <w:b/>
        <w:i w:val="0"/>
        <w:sz w:val="18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</w:lvl>
    <w:lvl w:ilvl="6">
      <w:start w:val="1"/>
      <w:numFmt w:val="none"/>
      <w:lvlText w:val=""/>
      <w:lvlJc w:val="left"/>
      <w:pPr>
        <w:tabs>
          <w:tab w:val="num" w:pos="1247"/>
        </w:tabs>
        <w:ind w:left="1247" w:hanging="680"/>
      </w:pPr>
    </w:lvl>
    <w:lvl w:ilvl="7">
      <w:start w:val="1"/>
      <w:numFmt w:val="none"/>
      <w:lvlText w:val=""/>
      <w:lvlJc w:val="left"/>
      <w:pPr>
        <w:tabs>
          <w:tab w:val="num" w:pos="2041"/>
        </w:tabs>
        <w:ind w:left="2041" w:hanging="794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ATED" w:val="1"/>
    <w:docVar w:name="chkAltContact" w:val="0"/>
    <w:docVar w:name="chkBeaconLogo" w:val="0"/>
    <w:docVar w:name="chkCharterLogo" w:val="0"/>
    <w:docVar w:name="chkCLSLogo" w:val="0"/>
    <w:docVar w:name="chkCoventryLogo" w:val="0"/>
    <w:docVar w:name="chkIiPLogo" w:val="0"/>
    <w:docVar w:name="chkInkjet" w:val="0"/>
    <w:docVar w:name="chkISO14001Logo" w:val="0"/>
    <w:docVar w:name="chkISO9001Logo" w:val="0"/>
    <w:docVar w:name="chkLetterheadLogo" w:val="-1"/>
    <w:docVar w:name="chkNSILogo" w:val="0"/>
    <w:docVar w:name="chkPandC" w:val="0"/>
    <w:docVar w:name="chkServiceLevel" w:val="-1"/>
    <w:docVar w:name="chkStrapLine" w:val="0"/>
    <w:docVar w:name="lbPartnerLogos_ListCount" w:val="0"/>
    <w:docVar w:name="lbPartnerLogos_ListIndex" w:val="-1"/>
    <w:docVar w:name="opFaithfully" w:val="0"/>
    <w:docVar w:name="opOther" w:val="0"/>
    <w:docVar w:name="opSincerely" w:val="-1"/>
    <w:docVar w:name="RERUN" w:val="1"/>
    <w:docVar w:name="tbAddress" w:val="Covrad Heat Transfer Ltd_x000d__x000a_Sir Henry Parkes Road_x000d__x000a_Coventry_x000d__x000a_CV6 5BN"/>
    <w:docVar w:name="tbAltContact" w:val="Please contact Environmental Protection_x000d__x000a_Direct line 0500 834 333_x000d__x000a_env.protection@coventry.gov.uk "/>
    <w:docVar w:name="tbAuthorDepartment" w:val="Environmental Protection"/>
    <w:docVar w:name="tbAuthorEmail" w:val="neil.chaplin@coventry.gov.uk"/>
    <w:docVar w:name="tbAuthorName" w:val="Neil Chaplin"/>
    <w:docVar w:name="tbAuthorPosition" w:val="Environmental Protection Manager"/>
    <w:docVar w:name="tbAuthorTel" w:val="024 7683 3377"/>
    <w:docVar w:name="tbDate" w:val="13 March 2018"/>
    <w:docVar w:name="tbDear" w:val="Mr Holmes"/>
    <w:docVar w:name="tbName" w:val="Mr Bob Holmes"/>
    <w:docVar w:name="tbOfficeAddress" w:val="Postal Address:_x000d__x000a_Coventry City Council_x000d__x000a_PO Box 15_x000d__x000a_Council House_x000d__x000a_Coventry_x000d__x000a_CV1 5RR"/>
    <w:docVar w:name="tbOfficeTel" w:val="08085 834333"/>
    <w:docVar w:name="tbOfficeWWW" w:val="www.coventry.gov.uk"/>
    <w:docVar w:name="tbPosition" w:val="Industrial Engineering Manager"/>
    <w:docVar w:name="tbStrapline" w:val="THIS IS NOT A CIRCULAR"/>
  </w:docVars>
  <w:rsids>
    <w:rsidRoot w:val="006E719C"/>
    <w:rsid w:val="00114A04"/>
    <w:rsid w:val="001420A0"/>
    <w:rsid w:val="00180FCB"/>
    <w:rsid w:val="00187D1A"/>
    <w:rsid w:val="001D0C70"/>
    <w:rsid w:val="00267860"/>
    <w:rsid w:val="002752E2"/>
    <w:rsid w:val="002A3B6F"/>
    <w:rsid w:val="003062F7"/>
    <w:rsid w:val="0034281B"/>
    <w:rsid w:val="00373A64"/>
    <w:rsid w:val="0039218A"/>
    <w:rsid w:val="003B30B7"/>
    <w:rsid w:val="003C1149"/>
    <w:rsid w:val="00404DFD"/>
    <w:rsid w:val="00445699"/>
    <w:rsid w:val="00451CC7"/>
    <w:rsid w:val="00486D05"/>
    <w:rsid w:val="004B2B18"/>
    <w:rsid w:val="004F67C1"/>
    <w:rsid w:val="0054384C"/>
    <w:rsid w:val="005568B6"/>
    <w:rsid w:val="005C2DA6"/>
    <w:rsid w:val="005C5B83"/>
    <w:rsid w:val="0063688C"/>
    <w:rsid w:val="00651B92"/>
    <w:rsid w:val="006A4074"/>
    <w:rsid w:val="006E539A"/>
    <w:rsid w:val="006E719C"/>
    <w:rsid w:val="007019CA"/>
    <w:rsid w:val="00713490"/>
    <w:rsid w:val="00730299"/>
    <w:rsid w:val="007A4BE2"/>
    <w:rsid w:val="007C4345"/>
    <w:rsid w:val="007D50D6"/>
    <w:rsid w:val="007F3F97"/>
    <w:rsid w:val="007F4E16"/>
    <w:rsid w:val="00801AF5"/>
    <w:rsid w:val="0090528A"/>
    <w:rsid w:val="00945BB0"/>
    <w:rsid w:val="00955351"/>
    <w:rsid w:val="009739BC"/>
    <w:rsid w:val="009872FC"/>
    <w:rsid w:val="00990688"/>
    <w:rsid w:val="00997477"/>
    <w:rsid w:val="009D5D40"/>
    <w:rsid w:val="00A02371"/>
    <w:rsid w:val="00A37567"/>
    <w:rsid w:val="00A6399C"/>
    <w:rsid w:val="00A65738"/>
    <w:rsid w:val="00A9133A"/>
    <w:rsid w:val="00A91D99"/>
    <w:rsid w:val="00AD3634"/>
    <w:rsid w:val="00AD3E85"/>
    <w:rsid w:val="00AD58D6"/>
    <w:rsid w:val="00AF6AB8"/>
    <w:rsid w:val="00AF7A8E"/>
    <w:rsid w:val="00B033BE"/>
    <w:rsid w:val="00B71930"/>
    <w:rsid w:val="00BA69CD"/>
    <w:rsid w:val="00BD0990"/>
    <w:rsid w:val="00BF3772"/>
    <w:rsid w:val="00C01D1E"/>
    <w:rsid w:val="00C145C4"/>
    <w:rsid w:val="00C22BB6"/>
    <w:rsid w:val="00CD1FB0"/>
    <w:rsid w:val="00D24F43"/>
    <w:rsid w:val="00DA549D"/>
    <w:rsid w:val="00E53E62"/>
    <w:rsid w:val="00E5551F"/>
    <w:rsid w:val="00E7149D"/>
    <w:rsid w:val="00EB27ED"/>
    <w:rsid w:val="00EB521A"/>
    <w:rsid w:val="00EC2B52"/>
    <w:rsid w:val="00EF7AFD"/>
    <w:rsid w:val="00F140AE"/>
    <w:rsid w:val="00F25477"/>
    <w:rsid w:val="00F3490A"/>
    <w:rsid w:val="00FE55BA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styleId="EnvelopeReturn">
    <w:name w:val="envelope return"/>
    <w:basedOn w:val="Normal"/>
    <w:rPr>
      <w:rFonts w:ascii="FundRunk-Normal" w:hAnsi="FundRunk-Normal"/>
      <w:i/>
      <w:sz w:val="48"/>
    </w:rPr>
  </w:style>
  <w:style w:type="paragraph" w:customStyle="1" w:styleId="PancC">
    <w:name w:val="PancC"/>
    <w:basedOn w:val="RecipientAddress"/>
    <w:rPr>
      <w:b/>
      <w:sz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styleId="EnvelopeReturn">
    <w:name w:val="envelope return"/>
    <w:basedOn w:val="Normal"/>
    <w:rPr>
      <w:rFonts w:ascii="FundRunk-Normal" w:hAnsi="FundRunk-Normal"/>
      <w:i/>
      <w:sz w:val="48"/>
    </w:rPr>
  </w:style>
  <w:style w:type="paragraph" w:customStyle="1" w:styleId="PancC">
    <w:name w:val="PancC"/>
    <w:basedOn w:val="RecipientAddress"/>
    <w:rPr>
      <w:b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nch160\appdata\roaming\microsoft\templates\Coventry%20City%20Council\CovCC_Lett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CovCC_Letter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CovCC Letter to: Mr Bob Holmes,</vt:lpstr>
    </vt:vector>
  </TitlesOfParts>
  <Company>Coventry City Council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CovCC Letter to: Mr Bob Holmes,</dc:title>
  <dc:creator>Neil Chaplin</dc:creator>
  <cp:keywords>Our Ref:   Your Ref:</cp:keywords>
  <cp:lastModifiedBy>Neil Chaplin</cp:lastModifiedBy>
  <cp:revision>2</cp:revision>
  <cp:lastPrinted>2000-11-30T18:35:00Z</cp:lastPrinted>
  <dcterms:created xsi:type="dcterms:W3CDTF">2018-03-15T09:37:00Z</dcterms:created>
  <dcterms:modified xsi:type="dcterms:W3CDTF">2018-03-15T09:37:00Z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</Properties>
</file>