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496"/>
        <w:tblW w:w="10073" w:type="dxa"/>
        <w:tblLayout w:type="fixed"/>
        <w:tblCellMar>
          <w:left w:w="0" w:type="dxa"/>
          <w:right w:w="0" w:type="dxa"/>
        </w:tblCellMar>
        <w:tblLook w:val="0600" w:firstRow="0" w:lastRow="0" w:firstColumn="0" w:lastColumn="0" w:noHBand="1" w:noVBand="1"/>
      </w:tblPr>
      <w:tblGrid>
        <w:gridCol w:w="8"/>
        <w:gridCol w:w="4812"/>
        <w:gridCol w:w="1412"/>
        <w:gridCol w:w="3841"/>
      </w:tblGrid>
      <w:tr w:rsidR="00D76C09" w:rsidRPr="00D76C09" w:rsidTr="00151414">
        <w:trPr>
          <w:cantSplit/>
          <w:trHeight w:hRule="exact" w:val="284"/>
        </w:trPr>
        <w:tc>
          <w:tcPr>
            <w:tcW w:w="6232" w:type="dxa"/>
            <w:gridSpan w:val="3"/>
            <w:vMerge w:val="restart"/>
            <w:shd w:val="clear" w:color="auto" w:fill="auto"/>
            <w:vAlign w:val="bottom"/>
          </w:tcPr>
          <w:p w:rsidR="0081492F" w:rsidRPr="00D76C09" w:rsidRDefault="0081492F" w:rsidP="00D76C09">
            <w:r w:rsidRPr="00D76C09">
              <w:rPr>
                <w:noProof/>
                <w:lang w:eastAsia="en-GB"/>
              </w:rPr>
              <w:drawing>
                <wp:anchor distT="0" distB="0" distL="114300" distR="114300" simplePos="0" relativeHeight="251661312" behindDoc="1" locked="0" layoutInCell="1" allowOverlap="1" wp14:anchorId="316458FD" wp14:editId="71B6BB4C">
                  <wp:simplePos x="0" y="0"/>
                  <wp:positionH relativeFrom="column">
                    <wp:posOffset>2540</wp:posOffset>
                  </wp:positionH>
                  <wp:positionV relativeFrom="paragraph">
                    <wp:posOffset>1905</wp:posOffset>
                  </wp:positionV>
                  <wp:extent cx="2290482" cy="1447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98" t="11171"/>
                          <a:stretch/>
                        </pic:blipFill>
                        <pic:spPr bwMode="auto">
                          <a:xfrm>
                            <a:off x="0" y="0"/>
                            <a:ext cx="2290482"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41" w:type="dxa"/>
            <w:shd w:val="clear" w:color="auto" w:fill="auto"/>
            <w:vAlign w:val="bottom"/>
          </w:tcPr>
          <w:p w:rsidR="0081492F" w:rsidRPr="00D76C09" w:rsidRDefault="0081492F" w:rsidP="00D76C09">
            <w:r w:rsidRPr="00D76C09">
              <w:t xml:space="preserve"> </w:t>
            </w:r>
          </w:p>
        </w:tc>
      </w:tr>
      <w:tr w:rsidR="00D76C09" w:rsidRPr="00D76C09" w:rsidTr="00151414">
        <w:trPr>
          <w:cantSplit/>
          <w:trHeight w:hRule="exact" w:val="285"/>
        </w:trPr>
        <w:tc>
          <w:tcPr>
            <w:tcW w:w="6232" w:type="dxa"/>
            <w:gridSpan w:val="3"/>
            <w:vMerge/>
            <w:shd w:val="clear" w:color="auto" w:fill="auto"/>
            <w:vAlign w:val="bottom"/>
          </w:tcPr>
          <w:p w:rsidR="0081492F" w:rsidRPr="00D76C09" w:rsidRDefault="0081492F" w:rsidP="00D76C09"/>
        </w:tc>
        <w:tc>
          <w:tcPr>
            <w:tcW w:w="3841" w:type="dxa"/>
            <w:shd w:val="clear" w:color="auto" w:fill="auto"/>
            <w:vAlign w:val="bottom"/>
          </w:tcPr>
          <w:p w:rsidR="0081492F" w:rsidRPr="00D76C09" w:rsidRDefault="0081492F" w:rsidP="00D76C09"/>
        </w:tc>
      </w:tr>
      <w:tr w:rsidR="00D76C09" w:rsidRPr="00D76C09" w:rsidTr="00151414">
        <w:trPr>
          <w:cantSplit/>
          <w:trHeight w:hRule="exact" w:val="1134"/>
        </w:trPr>
        <w:tc>
          <w:tcPr>
            <w:tcW w:w="6232" w:type="dxa"/>
            <w:gridSpan w:val="3"/>
            <w:vMerge/>
            <w:shd w:val="clear" w:color="auto" w:fill="auto"/>
            <w:vAlign w:val="bottom"/>
          </w:tcPr>
          <w:p w:rsidR="0081492F" w:rsidRPr="00D76C09" w:rsidRDefault="0081492F" w:rsidP="00D76C09"/>
        </w:tc>
        <w:tc>
          <w:tcPr>
            <w:tcW w:w="3841" w:type="dxa"/>
            <w:shd w:val="clear" w:color="auto" w:fill="auto"/>
          </w:tcPr>
          <w:p w:rsidR="0081492F" w:rsidRPr="00D76C09" w:rsidRDefault="0081492F" w:rsidP="00D76C09">
            <w:pPr>
              <w:rPr>
                <w:noProof/>
                <w:sz w:val="19"/>
                <w:szCs w:val="19"/>
              </w:rPr>
            </w:pPr>
            <w:r w:rsidRPr="00D76C09">
              <w:rPr>
                <w:noProof/>
                <w:color w:val="FFFFFF" w:themeColor="background1"/>
                <w:sz w:val="19"/>
                <w:szCs w:val="19"/>
              </w:rPr>
              <w:t>WHOLESTART</w:t>
            </w:r>
          </w:p>
        </w:tc>
      </w:tr>
      <w:tr w:rsidR="00D76C09" w:rsidRPr="00D76C09" w:rsidTr="00151414">
        <w:trPr>
          <w:gridBefore w:val="1"/>
          <w:wBefore w:w="8" w:type="dxa"/>
          <w:cantSplit/>
          <w:trHeight w:val="567"/>
        </w:trPr>
        <w:tc>
          <w:tcPr>
            <w:tcW w:w="6224" w:type="dxa"/>
            <w:gridSpan w:val="2"/>
            <w:shd w:val="clear" w:color="auto" w:fill="auto"/>
            <w:vAlign w:val="center"/>
          </w:tcPr>
          <w:p w:rsidR="0081492F" w:rsidRPr="00532234" w:rsidRDefault="0081492F" w:rsidP="00D76C09">
            <w:pPr>
              <w:rPr>
                <w:sz w:val="20"/>
              </w:rPr>
            </w:pPr>
          </w:p>
        </w:tc>
        <w:tc>
          <w:tcPr>
            <w:tcW w:w="3841" w:type="dxa"/>
            <w:vMerge w:val="restart"/>
            <w:shd w:val="clear" w:color="auto" w:fill="auto"/>
          </w:tcPr>
          <w:p w:rsidR="0081492F" w:rsidRPr="00532234" w:rsidRDefault="000F49E5" w:rsidP="00D76C09">
            <w:pPr>
              <w:pStyle w:val="Department"/>
              <w:rPr>
                <w:sz w:val="20"/>
              </w:rPr>
            </w:pPr>
            <w:bookmarkStart w:id="0" w:name="Service1"/>
            <w:bookmarkEnd w:id="0"/>
            <w:r w:rsidRPr="00532234">
              <w:rPr>
                <w:sz w:val="20"/>
              </w:rPr>
              <w:t>Environmental Protection</w:t>
            </w:r>
          </w:p>
          <w:p w:rsidR="0081492F" w:rsidRPr="00532234" w:rsidRDefault="0081492F" w:rsidP="00D76C09">
            <w:pPr>
              <w:rPr>
                <w:sz w:val="20"/>
              </w:rPr>
            </w:pPr>
          </w:p>
          <w:p w:rsidR="0081492F" w:rsidRPr="00532234" w:rsidRDefault="0081492F" w:rsidP="00D76C09">
            <w:pPr>
              <w:rPr>
                <w:sz w:val="20"/>
              </w:rPr>
            </w:pPr>
          </w:p>
          <w:p w:rsidR="00C84291" w:rsidRPr="00532234" w:rsidRDefault="000F5D68" w:rsidP="00D76C09">
            <w:pPr>
              <w:rPr>
                <w:sz w:val="20"/>
              </w:rPr>
            </w:pPr>
            <w:r w:rsidRPr="00532234">
              <w:rPr>
                <w:sz w:val="20"/>
              </w:rPr>
              <w:t>Coventry City Council</w:t>
            </w:r>
          </w:p>
          <w:p w:rsidR="000F5D68" w:rsidRPr="00532234" w:rsidRDefault="009D1A77" w:rsidP="00D76C09">
            <w:pPr>
              <w:rPr>
                <w:sz w:val="20"/>
              </w:rPr>
            </w:pPr>
            <w:r>
              <w:rPr>
                <w:sz w:val="20"/>
              </w:rPr>
              <w:t>PO Box 15</w:t>
            </w:r>
          </w:p>
          <w:p w:rsidR="000F5D68" w:rsidRPr="00532234" w:rsidRDefault="000F5D68" w:rsidP="00D76C09">
            <w:pPr>
              <w:rPr>
                <w:sz w:val="20"/>
              </w:rPr>
            </w:pPr>
            <w:r w:rsidRPr="00532234">
              <w:rPr>
                <w:sz w:val="20"/>
              </w:rPr>
              <w:t>Coventry</w:t>
            </w:r>
          </w:p>
          <w:p w:rsidR="000F5D68" w:rsidRPr="00532234" w:rsidRDefault="000F5D68" w:rsidP="00D76C09">
            <w:pPr>
              <w:rPr>
                <w:sz w:val="20"/>
              </w:rPr>
            </w:pPr>
            <w:r w:rsidRPr="00532234">
              <w:rPr>
                <w:sz w:val="20"/>
              </w:rPr>
              <w:t xml:space="preserve">CV1 </w:t>
            </w:r>
            <w:r w:rsidR="009D1A77">
              <w:rPr>
                <w:sz w:val="20"/>
              </w:rPr>
              <w:t>5RR</w:t>
            </w:r>
          </w:p>
          <w:p w:rsidR="000F5D68" w:rsidRPr="00532234" w:rsidRDefault="000F5D68" w:rsidP="00D76C09">
            <w:pPr>
              <w:rPr>
                <w:sz w:val="20"/>
              </w:rPr>
            </w:pPr>
          </w:p>
          <w:p w:rsidR="00D76C09" w:rsidRPr="00532234" w:rsidRDefault="00D76C09" w:rsidP="00D76C09">
            <w:pPr>
              <w:rPr>
                <w:sz w:val="20"/>
              </w:rPr>
            </w:pPr>
          </w:p>
          <w:bookmarkStart w:id="1" w:name="DirectContact"/>
          <w:p w:rsidR="0081492F" w:rsidRPr="00532234" w:rsidRDefault="0081492F" w:rsidP="00D76C09">
            <w:pPr>
              <w:rPr>
                <w:b/>
                <w:sz w:val="20"/>
              </w:rPr>
            </w:pPr>
            <w:r w:rsidRPr="00532234">
              <w:rPr>
                <w:b/>
                <w:sz w:val="20"/>
              </w:rPr>
              <w:fldChar w:fldCharType="begin"/>
            </w:r>
            <w:r w:rsidRPr="00532234">
              <w:rPr>
                <w:b/>
                <w:sz w:val="20"/>
              </w:rPr>
              <w:instrText xml:space="preserve"> HYPERLINK "http://www.coventry.gov.uk" </w:instrText>
            </w:r>
            <w:r w:rsidRPr="00532234">
              <w:rPr>
                <w:b/>
                <w:sz w:val="20"/>
              </w:rPr>
              <w:fldChar w:fldCharType="separate"/>
            </w:r>
            <w:r w:rsidRPr="00532234">
              <w:rPr>
                <w:rStyle w:val="Hyperlink"/>
                <w:b/>
                <w:color w:val="auto"/>
                <w:sz w:val="20"/>
              </w:rPr>
              <w:t>www.coventry.gov.uk</w:t>
            </w:r>
            <w:r w:rsidRPr="00532234">
              <w:rPr>
                <w:b/>
                <w:sz w:val="20"/>
              </w:rPr>
              <w:fldChar w:fldCharType="end"/>
            </w:r>
          </w:p>
          <w:p w:rsidR="0081492F" w:rsidRPr="00532234" w:rsidRDefault="0081492F" w:rsidP="00D76C09">
            <w:pPr>
              <w:rPr>
                <w:sz w:val="20"/>
              </w:rPr>
            </w:pPr>
          </w:p>
          <w:p w:rsidR="0081492F" w:rsidRPr="00532234" w:rsidRDefault="00C9175A" w:rsidP="00D76C09">
            <w:pPr>
              <w:tabs>
                <w:tab w:val="left" w:pos="572"/>
              </w:tabs>
              <w:rPr>
                <w:sz w:val="20"/>
              </w:rPr>
            </w:pPr>
            <w:r w:rsidRPr="00532234">
              <w:rPr>
                <w:sz w:val="20"/>
              </w:rPr>
              <w:t>E-mail:</w:t>
            </w:r>
            <w:r w:rsidRPr="00532234">
              <w:rPr>
                <w:sz w:val="20"/>
              </w:rPr>
              <w:tab/>
            </w:r>
            <w:r w:rsidR="000F49E5" w:rsidRPr="00532234">
              <w:rPr>
                <w:sz w:val="20"/>
              </w:rPr>
              <w:t>env.protection@coventry.gov.uk</w:t>
            </w:r>
          </w:p>
          <w:p w:rsidR="0081492F" w:rsidRPr="00532234" w:rsidRDefault="0081492F" w:rsidP="00D76C09">
            <w:pPr>
              <w:tabs>
                <w:tab w:val="left" w:pos="572"/>
              </w:tabs>
              <w:rPr>
                <w:sz w:val="20"/>
              </w:rPr>
            </w:pPr>
          </w:p>
          <w:p w:rsidR="0081492F" w:rsidRPr="00532234" w:rsidRDefault="0081492F" w:rsidP="0088539E">
            <w:pPr>
              <w:tabs>
                <w:tab w:val="left" w:pos="572"/>
              </w:tabs>
              <w:rPr>
                <w:sz w:val="20"/>
              </w:rPr>
            </w:pPr>
            <w:r w:rsidRPr="00532234">
              <w:rPr>
                <w:sz w:val="20"/>
              </w:rPr>
              <w:t>Phone:</w:t>
            </w:r>
            <w:r w:rsidR="00C9175A" w:rsidRPr="00532234">
              <w:rPr>
                <w:sz w:val="20"/>
              </w:rPr>
              <w:tab/>
            </w:r>
            <w:bookmarkEnd w:id="1"/>
            <w:r w:rsidR="000F49E5" w:rsidRPr="00532234">
              <w:rPr>
                <w:sz w:val="20"/>
              </w:rPr>
              <w:t xml:space="preserve">02476 </w:t>
            </w:r>
            <w:r w:rsidR="0088539E">
              <w:rPr>
                <w:sz w:val="20"/>
              </w:rPr>
              <w:t>972260</w:t>
            </w:r>
          </w:p>
        </w:tc>
      </w:tr>
      <w:tr w:rsidR="00D76C09" w:rsidRPr="00D76C09" w:rsidTr="00151414">
        <w:trPr>
          <w:gridBefore w:val="1"/>
          <w:wBefore w:w="8" w:type="dxa"/>
          <w:cantSplit/>
          <w:trHeight w:hRule="exact" w:val="2268"/>
        </w:trPr>
        <w:tc>
          <w:tcPr>
            <w:tcW w:w="4812" w:type="dxa"/>
            <w:shd w:val="clear" w:color="auto" w:fill="auto"/>
          </w:tcPr>
          <w:p w:rsidR="00BB2C02" w:rsidRDefault="00BB2C02" w:rsidP="00D76C09">
            <w:pPr>
              <w:pStyle w:val="RecipientAddress"/>
            </w:pPr>
            <w:bookmarkStart w:id="2" w:name="PandC"/>
            <w:bookmarkEnd w:id="2"/>
          </w:p>
          <w:p w:rsidR="0021261F" w:rsidRDefault="0021261F" w:rsidP="0021261F">
            <w:pPr>
              <w:pStyle w:val="RecipientAddress"/>
            </w:pPr>
            <w:r>
              <w:t>Jim Miller</w:t>
            </w:r>
          </w:p>
          <w:p w:rsidR="004A2AF0" w:rsidRPr="00D76C09" w:rsidRDefault="0021261F" w:rsidP="0021261F">
            <w:pPr>
              <w:pStyle w:val="RecipientAddress"/>
            </w:pPr>
            <w:r>
              <w:t>MCS Consultancy</w:t>
            </w:r>
          </w:p>
        </w:tc>
        <w:tc>
          <w:tcPr>
            <w:tcW w:w="1412" w:type="dxa"/>
            <w:shd w:val="clear" w:color="auto" w:fill="auto"/>
          </w:tcPr>
          <w:p w:rsidR="0081492F" w:rsidRPr="00D76C09" w:rsidRDefault="0081492F" w:rsidP="00D76C09"/>
        </w:tc>
        <w:tc>
          <w:tcPr>
            <w:tcW w:w="3841" w:type="dxa"/>
            <w:vMerge/>
            <w:shd w:val="clear" w:color="auto" w:fill="auto"/>
          </w:tcPr>
          <w:p w:rsidR="0081492F" w:rsidRPr="00D76C09" w:rsidRDefault="0081492F" w:rsidP="00D76C09"/>
        </w:tc>
      </w:tr>
      <w:tr w:rsidR="00D76C09" w:rsidRPr="00D76C09" w:rsidTr="00151414">
        <w:trPr>
          <w:gridBefore w:val="1"/>
          <w:wBefore w:w="8" w:type="dxa"/>
          <w:cantSplit/>
          <w:trHeight w:hRule="exact" w:val="567"/>
        </w:trPr>
        <w:tc>
          <w:tcPr>
            <w:tcW w:w="6224" w:type="dxa"/>
            <w:gridSpan w:val="2"/>
            <w:shd w:val="clear" w:color="auto" w:fill="auto"/>
          </w:tcPr>
          <w:p w:rsidR="0081492F" w:rsidRPr="00D76C09" w:rsidRDefault="0081492F" w:rsidP="00D76C09">
            <w:bookmarkStart w:id="3" w:name="References"/>
            <w:bookmarkEnd w:id="3"/>
          </w:p>
          <w:p w:rsidR="0081492F" w:rsidRPr="00D76C09" w:rsidRDefault="0081492F" w:rsidP="00D76C09"/>
        </w:tc>
        <w:tc>
          <w:tcPr>
            <w:tcW w:w="3841" w:type="dxa"/>
            <w:vMerge/>
            <w:shd w:val="clear" w:color="auto" w:fill="auto"/>
            <w:vAlign w:val="bottom"/>
          </w:tcPr>
          <w:p w:rsidR="0081492F" w:rsidRPr="00D76C09" w:rsidRDefault="0081492F" w:rsidP="00D76C09"/>
        </w:tc>
      </w:tr>
    </w:tbl>
    <w:p w:rsidR="0021261F" w:rsidRDefault="0021261F" w:rsidP="0021261F">
      <w:pPr>
        <w:pStyle w:val="BodyText"/>
      </w:pPr>
      <w:bookmarkStart w:id="4" w:name="sincerely"/>
      <w:r>
        <w:t>6</w:t>
      </w:r>
      <w:r w:rsidRPr="0021261F">
        <w:rPr>
          <w:vertAlign w:val="superscript"/>
        </w:rPr>
        <w:t>th</w:t>
      </w:r>
      <w:r>
        <w:t xml:space="preserve"> May 2021</w:t>
      </w:r>
    </w:p>
    <w:p w:rsidR="0021261F" w:rsidRDefault="0021261F" w:rsidP="0021261F">
      <w:pPr>
        <w:pStyle w:val="BodyText"/>
      </w:pPr>
    </w:p>
    <w:p w:rsidR="0021261F" w:rsidRDefault="0021261F" w:rsidP="0021261F">
      <w:pPr>
        <w:pStyle w:val="BodyText"/>
      </w:pPr>
      <w:r>
        <w:t>Dear Mr Miller,</w:t>
      </w:r>
    </w:p>
    <w:p w:rsidR="0021261F" w:rsidRDefault="0021261F" w:rsidP="0021261F">
      <w:pPr>
        <w:pStyle w:val="BodyText"/>
        <w:spacing w:after="0"/>
        <w:rPr>
          <w:b/>
        </w:rPr>
      </w:pPr>
      <w:bookmarkStart w:id="5" w:name="Start"/>
      <w:bookmarkEnd w:id="5"/>
      <w:r>
        <w:rPr>
          <w:b/>
        </w:rPr>
        <w:t>The Environmental Permitting (</w:t>
      </w:r>
      <w:smartTag w:uri="urn:schemas-microsoft-com:office:smarttags" w:element="country-region">
        <w:r>
          <w:rPr>
            <w:b/>
          </w:rPr>
          <w:t>England</w:t>
        </w:r>
      </w:smartTag>
      <w:r>
        <w:rPr>
          <w:b/>
        </w:rPr>
        <w:t xml:space="preserve"> and </w:t>
      </w:r>
      <w:smartTag w:uri="urn:schemas-microsoft-com:office:smarttags" w:element="country-region">
        <w:smartTag w:uri="urn:schemas-microsoft-com:office:smarttags" w:element="place">
          <w:r>
            <w:rPr>
              <w:b/>
            </w:rPr>
            <w:t>Wales</w:t>
          </w:r>
        </w:smartTag>
      </w:smartTag>
      <w:r>
        <w:rPr>
          <w:b/>
        </w:rPr>
        <w:t>) Regulations 2010</w:t>
      </w:r>
    </w:p>
    <w:p w:rsidR="0021261F" w:rsidRPr="0083782E" w:rsidRDefault="0021261F" w:rsidP="0021261F">
      <w:pPr>
        <w:pStyle w:val="BodyText"/>
        <w:spacing w:after="0"/>
        <w:rPr>
          <w:rFonts w:cs="Arial"/>
          <w:b/>
          <w:color w:val="000000"/>
          <w:szCs w:val="15"/>
        </w:rPr>
      </w:pPr>
      <w:r w:rsidRPr="0083782E">
        <w:rPr>
          <w:b/>
        </w:rPr>
        <w:t xml:space="preserve">Re: </w:t>
      </w:r>
      <w:r>
        <w:rPr>
          <w:b/>
        </w:rPr>
        <w:t xml:space="preserve">Permit to operate a Prescribed Process; Permit Reference PPC/225 Manheim, Coventry </w:t>
      </w:r>
      <w:proofErr w:type="spellStart"/>
      <w:r>
        <w:rPr>
          <w:b/>
        </w:rPr>
        <w:t>Bodyshop</w:t>
      </w:r>
      <w:proofErr w:type="spellEnd"/>
      <w:r>
        <w:rPr>
          <w:b/>
        </w:rPr>
        <w:t>, Rowley Drive, Coventry CV3 4PY</w:t>
      </w:r>
    </w:p>
    <w:p w:rsidR="0021261F" w:rsidRDefault="0021261F" w:rsidP="0021261F">
      <w:pPr>
        <w:rPr>
          <w:b/>
        </w:rPr>
      </w:pPr>
    </w:p>
    <w:p w:rsidR="0021261F" w:rsidRDefault="0021261F" w:rsidP="0021261F">
      <w:r>
        <w:t xml:space="preserve">I refer to the above and enclose your Permit to operate the installation as described, and in accordance with the conditions to which it is subject. You are advised to read all of the conditions carefully and ensure that you understand exactly what is required.  </w:t>
      </w:r>
    </w:p>
    <w:p w:rsidR="0021261F" w:rsidRDefault="0021261F" w:rsidP="0021261F"/>
    <w:p w:rsidR="0021261F" w:rsidRDefault="0021261F" w:rsidP="0021261F">
      <w:r>
        <w:t xml:space="preserve">Now that your permit is issued you will require regular inspections. At these inspections you will be required to demonstrate compliance with the permit conditions. The inspecting officer will assess your level of compliance and this will be used to determine your risk rating score and therefore your subsistence fee and frequency of inspections. You will be due an </w:t>
      </w:r>
      <w:r w:rsidRPr="006F2209">
        <w:t>i</w:t>
      </w:r>
      <w:r w:rsidR="00DE3804">
        <w:t>nspection for the year 2021-22</w:t>
      </w:r>
      <w:r w:rsidRPr="006F2209">
        <w:t xml:space="preserve"> </w:t>
      </w:r>
      <w:r>
        <w:t xml:space="preserve">and this </w:t>
      </w:r>
      <w:r w:rsidRPr="006F2209">
        <w:t>will take place before the 31</w:t>
      </w:r>
      <w:r w:rsidRPr="006F2209">
        <w:rPr>
          <w:vertAlign w:val="superscript"/>
        </w:rPr>
        <w:t>st</w:t>
      </w:r>
      <w:r w:rsidR="00DE3804">
        <w:t xml:space="preserve"> March 2022, </w:t>
      </w:r>
      <w:proofErr w:type="spellStart"/>
      <w:r w:rsidR="00DE3804">
        <w:t>Covid</w:t>
      </w:r>
      <w:proofErr w:type="spellEnd"/>
      <w:r w:rsidR="00DE3804">
        <w:t xml:space="preserve"> regulations permitting</w:t>
      </w:r>
      <w:r w:rsidRPr="006F2209">
        <w:t>.</w:t>
      </w:r>
      <w:r>
        <w:t xml:space="preserve">  </w:t>
      </w:r>
    </w:p>
    <w:p w:rsidR="0021261F" w:rsidRDefault="0021261F" w:rsidP="0021261F"/>
    <w:p w:rsidR="0021261F" w:rsidRDefault="0021261F" w:rsidP="0021261F">
      <w:r>
        <w:t>If you have any questions or need to discuss anything then please do not hesitate to contact me on the phone number at the head of this letter.</w:t>
      </w:r>
      <w:bookmarkStart w:id="6" w:name="_GoBack"/>
      <w:bookmarkEnd w:id="6"/>
    </w:p>
    <w:p w:rsidR="0021261F" w:rsidRDefault="0021261F" w:rsidP="0021261F"/>
    <w:bookmarkEnd w:id="4"/>
    <w:p w:rsidR="00C1414B" w:rsidRPr="005316BA" w:rsidRDefault="00C1414B" w:rsidP="00C1414B">
      <w:pPr>
        <w:spacing w:after="240"/>
      </w:pPr>
      <w:r>
        <w:t>Yours sincerely</w:t>
      </w:r>
    </w:p>
    <w:p w:rsidR="00C1414B" w:rsidRDefault="00C1414B" w:rsidP="00C1414B">
      <w:pPr>
        <w:pStyle w:val="BodyText"/>
      </w:pPr>
      <w:r>
        <w:rPr>
          <w:noProof/>
          <w:lang w:eastAsia="en-GB"/>
        </w:rPr>
        <w:drawing>
          <wp:inline distT="0" distB="0" distL="0" distR="0">
            <wp:extent cx="1028700" cy="385763"/>
            <wp:effectExtent l="0" t="0" r="0" b="0"/>
            <wp:docPr id="2" name="Picture 2" descr="Z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 sig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85763"/>
                    </a:xfrm>
                    <a:prstGeom prst="rect">
                      <a:avLst/>
                    </a:prstGeom>
                    <a:noFill/>
                    <a:ln>
                      <a:noFill/>
                    </a:ln>
                  </pic:spPr>
                </pic:pic>
              </a:graphicData>
            </a:graphic>
          </wp:inline>
        </w:drawing>
      </w:r>
    </w:p>
    <w:p w:rsidR="00E22C48" w:rsidRPr="00D76C09" w:rsidRDefault="00E22C48" w:rsidP="00E22C48">
      <w:r>
        <w:t>Zoe Carey</w:t>
      </w:r>
    </w:p>
    <w:p w:rsidR="00E22C48" w:rsidRPr="00D76C09" w:rsidRDefault="00E22C48" w:rsidP="00E22C48">
      <w:pPr>
        <w:rPr>
          <w:b/>
        </w:rPr>
      </w:pPr>
      <w:r>
        <w:rPr>
          <w:b/>
        </w:rPr>
        <w:t>Environmental Health Officer</w:t>
      </w:r>
    </w:p>
    <w:p w:rsidR="00E22C48" w:rsidRPr="00D76C09" w:rsidRDefault="00E22C48" w:rsidP="00E22C48">
      <w:r w:rsidRPr="00D76C09">
        <w:t>Coventry City Council</w:t>
      </w:r>
    </w:p>
    <w:p w:rsidR="00730299" w:rsidRPr="00D76C09" w:rsidRDefault="00730299" w:rsidP="00C1414B">
      <w:pPr>
        <w:pStyle w:val="BodyText"/>
      </w:pPr>
    </w:p>
    <w:sectPr w:rsidR="00730299" w:rsidRPr="00D76C09">
      <w:footerReference w:type="default" r:id="rId10"/>
      <w:footerReference w:type="first" r:id="rId11"/>
      <w:type w:val="continuous"/>
      <w:pgSz w:w="11907" w:h="16840" w:code="9"/>
      <w:pgMar w:top="1701" w:right="964" w:bottom="1985" w:left="1474" w:header="510" w:footer="45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9E5" w:rsidRDefault="000F49E5">
      <w:r>
        <w:separator/>
      </w:r>
    </w:p>
  </w:endnote>
  <w:endnote w:type="continuationSeparator" w:id="0">
    <w:p w:rsidR="000F49E5" w:rsidRDefault="000F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A0003F2A-4324-40EB-8A35-426DCDB75B5B}"/>
    <w:embedBold r:id="rId2" w:fontKey="{384EF97D-DF79-4594-B83F-46FBDA526F97}"/>
  </w:font>
  <w:font w:name="Mistral">
    <w:panose1 w:val="03090702030407020403"/>
    <w:charset w:val="00"/>
    <w:family w:val="script"/>
    <w:pitch w:val="variable"/>
    <w:sig w:usb0="00000287" w:usb1="00000000" w:usb2="00000000" w:usb3="00000000" w:csb0="0000009F" w:csb1="00000000"/>
  </w:font>
  <w:font w:name="Coventry Logo">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21261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trPr>
        <w:cantSplit/>
        <w:trHeight w:val="1160"/>
      </w:trPr>
      <w:tc>
        <w:tcPr>
          <w:tcW w:w="6917" w:type="dxa"/>
          <w:vAlign w:val="bottom"/>
        </w:tcPr>
        <w:p w:rsidR="00FE55BA" w:rsidRDefault="00FE55BA">
          <w:bookmarkStart w:id="7" w:name="FooterLogo"/>
          <w:bookmarkEnd w:id="7"/>
        </w:p>
      </w:tc>
      <w:tc>
        <w:tcPr>
          <w:tcW w:w="113" w:type="dxa"/>
          <w:tcBorders>
            <w:left w:val="nil"/>
          </w:tcBorders>
          <w:vAlign w:val="bottom"/>
        </w:tcPr>
        <w:p w:rsidR="00FE55BA" w:rsidRDefault="00FE55BA"/>
      </w:tc>
      <w:tc>
        <w:tcPr>
          <w:tcW w:w="2540" w:type="dxa"/>
          <w:vAlign w:val="bottom"/>
        </w:tcPr>
        <w:p w:rsidR="00FE55BA" w:rsidRDefault="00FE55BA">
          <w:pPr>
            <w:pStyle w:val="ServiceFooter"/>
          </w:pPr>
          <w:bookmarkStart w:id="8" w:name="ServiceFooter"/>
          <w:bookmarkEnd w:id="8"/>
        </w:p>
      </w:tc>
    </w:tr>
  </w:tbl>
  <w:p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9E5" w:rsidRDefault="000F49E5">
      <w:r>
        <w:separator/>
      </w:r>
    </w:p>
  </w:footnote>
  <w:footnote w:type="continuationSeparator" w:id="0">
    <w:p w:rsidR="000F49E5" w:rsidRDefault="000F4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E086197"/>
    <w:multiLevelType w:val="hybridMultilevel"/>
    <w:tmpl w:val="7528E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3" w15:restartNumberingAfterBreak="0">
    <w:nsid w:val="7EA14A88"/>
    <w:multiLevelType w:val="hybridMultilevel"/>
    <w:tmpl w:val="2104E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0"/>
  </w:num>
  <w:num w:numId="4">
    <w:abstractNumId w:val="0"/>
  </w:num>
  <w:num w:numId="5">
    <w:abstractNumId w:val="3"/>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RUN" w:val="0"/>
  </w:docVars>
  <w:rsids>
    <w:rsidRoot w:val="000F49E5"/>
    <w:rsid w:val="0008157C"/>
    <w:rsid w:val="0008209A"/>
    <w:rsid w:val="000E0600"/>
    <w:rsid w:val="000E2E68"/>
    <w:rsid w:val="000F49E5"/>
    <w:rsid w:val="000F5D68"/>
    <w:rsid w:val="00114A04"/>
    <w:rsid w:val="001420A0"/>
    <w:rsid w:val="00151414"/>
    <w:rsid w:val="00180FCB"/>
    <w:rsid w:val="00187D1A"/>
    <w:rsid w:val="001A2812"/>
    <w:rsid w:val="001D0C70"/>
    <w:rsid w:val="001D45EE"/>
    <w:rsid w:val="0021261F"/>
    <w:rsid w:val="0025215E"/>
    <w:rsid w:val="00263FF3"/>
    <w:rsid w:val="00267860"/>
    <w:rsid w:val="002752E2"/>
    <w:rsid w:val="002A3B6F"/>
    <w:rsid w:val="002F29CA"/>
    <w:rsid w:val="003062F7"/>
    <w:rsid w:val="0034281B"/>
    <w:rsid w:val="00354FCE"/>
    <w:rsid w:val="00356EEC"/>
    <w:rsid w:val="00373A64"/>
    <w:rsid w:val="0038442F"/>
    <w:rsid w:val="00384FBA"/>
    <w:rsid w:val="0039218A"/>
    <w:rsid w:val="00396310"/>
    <w:rsid w:val="003B30B7"/>
    <w:rsid w:val="003C1149"/>
    <w:rsid w:val="00404DFD"/>
    <w:rsid w:val="00445699"/>
    <w:rsid w:val="004A2AF0"/>
    <w:rsid w:val="004B2B18"/>
    <w:rsid w:val="004B36E9"/>
    <w:rsid w:val="004C31D3"/>
    <w:rsid w:val="004D087C"/>
    <w:rsid w:val="004D3D87"/>
    <w:rsid w:val="004F67C1"/>
    <w:rsid w:val="004F68BA"/>
    <w:rsid w:val="00532234"/>
    <w:rsid w:val="0054384C"/>
    <w:rsid w:val="00544E92"/>
    <w:rsid w:val="005469E8"/>
    <w:rsid w:val="005568B6"/>
    <w:rsid w:val="005C2DA6"/>
    <w:rsid w:val="005C5B83"/>
    <w:rsid w:val="005E6910"/>
    <w:rsid w:val="00603A75"/>
    <w:rsid w:val="0063688C"/>
    <w:rsid w:val="0064111E"/>
    <w:rsid w:val="0065351D"/>
    <w:rsid w:val="006752D9"/>
    <w:rsid w:val="00686C03"/>
    <w:rsid w:val="006A4074"/>
    <w:rsid w:val="006E539A"/>
    <w:rsid w:val="007019CA"/>
    <w:rsid w:val="0071264F"/>
    <w:rsid w:val="00713490"/>
    <w:rsid w:val="00722554"/>
    <w:rsid w:val="00730299"/>
    <w:rsid w:val="00773F07"/>
    <w:rsid w:val="007C4345"/>
    <w:rsid w:val="007D50D6"/>
    <w:rsid w:val="007F3F97"/>
    <w:rsid w:val="007F4E16"/>
    <w:rsid w:val="00801AF5"/>
    <w:rsid w:val="0081492F"/>
    <w:rsid w:val="008735F4"/>
    <w:rsid w:val="00884D89"/>
    <w:rsid w:val="0088539E"/>
    <w:rsid w:val="00892916"/>
    <w:rsid w:val="00955351"/>
    <w:rsid w:val="009739BC"/>
    <w:rsid w:val="009872FC"/>
    <w:rsid w:val="00990688"/>
    <w:rsid w:val="00997477"/>
    <w:rsid w:val="009C0A3D"/>
    <w:rsid w:val="009D1A77"/>
    <w:rsid w:val="009D5D40"/>
    <w:rsid w:val="00A01419"/>
    <w:rsid w:val="00A02371"/>
    <w:rsid w:val="00A100F3"/>
    <w:rsid w:val="00A37567"/>
    <w:rsid w:val="00A6399C"/>
    <w:rsid w:val="00A65738"/>
    <w:rsid w:val="00A71BBE"/>
    <w:rsid w:val="00A77445"/>
    <w:rsid w:val="00A9133A"/>
    <w:rsid w:val="00A91D99"/>
    <w:rsid w:val="00AD3634"/>
    <w:rsid w:val="00AD3E85"/>
    <w:rsid w:val="00AD58D6"/>
    <w:rsid w:val="00AE0A01"/>
    <w:rsid w:val="00AE69F5"/>
    <w:rsid w:val="00AF53D0"/>
    <w:rsid w:val="00AF6AB8"/>
    <w:rsid w:val="00AF7A8E"/>
    <w:rsid w:val="00AF7AB3"/>
    <w:rsid w:val="00B033BE"/>
    <w:rsid w:val="00B158DB"/>
    <w:rsid w:val="00B42116"/>
    <w:rsid w:val="00B533C7"/>
    <w:rsid w:val="00B71930"/>
    <w:rsid w:val="00B95A25"/>
    <w:rsid w:val="00BA69CD"/>
    <w:rsid w:val="00BB2C02"/>
    <w:rsid w:val="00BD0990"/>
    <w:rsid w:val="00BF3772"/>
    <w:rsid w:val="00BF7AB8"/>
    <w:rsid w:val="00C1414B"/>
    <w:rsid w:val="00C145C4"/>
    <w:rsid w:val="00C158B4"/>
    <w:rsid w:val="00C20E71"/>
    <w:rsid w:val="00C22BB6"/>
    <w:rsid w:val="00C84291"/>
    <w:rsid w:val="00C9175A"/>
    <w:rsid w:val="00CD1FB0"/>
    <w:rsid w:val="00D54507"/>
    <w:rsid w:val="00D76C09"/>
    <w:rsid w:val="00DA549D"/>
    <w:rsid w:val="00DC5EA2"/>
    <w:rsid w:val="00DE3804"/>
    <w:rsid w:val="00E22C48"/>
    <w:rsid w:val="00E32C46"/>
    <w:rsid w:val="00E53E62"/>
    <w:rsid w:val="00E5551F"/>
    <w:rsid w:val="00E7149D"/>
    <w:rsid w:val="00EB27ED"/>
    <w:rsid w:val="00EB3A30"/>
    <w:rsid w:val="00EB521A"/>
    <w:rsid w:val="00EC2B52"/>
    <w:rsid w:val="00EF7AFD"/>
    <w:rsid w:val="00F140AE"/>
    <w:rsid w:val="00F25477"/>
    <w:rsid w:val="00F3150F"/>
    <w:rsid w:val="00F3490A"/>
    <w:rsid w:val="00FA7440"/>
    <w:rsid w:val="00FB464E"/>
    <w:rsid w:val="00FD399D"/>
    <w:rsid w:val="00FD3A72"/>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3"/>
    <o:shapelayout v:ext="edit">
      <o:idmap v:ext="edit" data="1"/>
    </o:shapelayout>
  </w:shapeDefaults>
  <w:decimalSymbol w:val="."/>
  <w:listSeparator w:val=","/>
  <w14:docId w14:val="4BB1E710"/>
  <w15:docId w15:val="{4F83E2C5-5CA5-4084-B28E-9CD20D77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link w:val="BodyTextChar"/>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link w:val="SalutationChar"/>
    <w:pPr>
      <w:spacing w:before="960"/>
    </w:pPr>
  </w:style>
  <w:style w:type="paragraph" w:customStyle="1" w:styleId="ServiceFooter">
    <w:name w:val="ServiceFooter"/>
    <w:basedOn w:val="Normal"/>
    <w:pPr>
      <w:spacing w:line="180" w:lineRule="exact"/>
    </w:pPr>
    <w:rPr>
      <w:sz w:val="14"/>
    </w:rPr>
  </w:style>
  <w:style w:type="paragraph" w:customStyle="1" w:styleId="PancC">
    <w:name w:val="PancC"/>
    <w:basedOn w:val="RecipientAddress"/>
    <w:rPr>
      <w:b/>
      <w:sz w:val="19"/>
    </w:rPr>
  </w:style>
  <w:style w:type="character" w:styleId="Hyperlink">
    <w:name w:val="Hyperlink"/>
    <w:rsid w:val="00544E92"/>
    <w:rPr>
      <w:color w:val="0000FF"/>
      <w:u w:val="single"/>
    </w:rPr>
  </w:style>
  <w:style w:type="character" w:customStyle="1" w:styleId="SalutationChar">
    <w:name w:val="Salutation Char"/>
    <w:basedOn w:val="DefaultParagraphFont"/>
    <w:link w:val="Salutation"/>
    <w:rsid w:val="00544E92"/>
    <w:rPr>
      <w:rFonts w:ascii="Arial" w:hAnsi="Arial"/>
      <w:sz w:val="22"/>
      <w:lang w:eastAsia="en-US"/>
    </w:rPr>
  </w:style>
  <w:style w:type="paragraph" w:styleId="BalloonText">
    <w:name w:val="Balloon Text"/>
    <w:basedOn w:val="Normal"/>
    <w:link w:val="BalloonTextChar"/>
    <w:semiHidden/>
    <w:unhideWhenUsed/>
    <w:rsid w:val="000F49E5"/>
    <w:rPr>
      <w:rFonts w:ascii="Tahoma" w:hAnsi="Tahoma" w:cs="Tahoma"/>
      <w:sz w:val="16"/>
      <w:szCs w:val="16"/>
    </w:rPr>
  </w:style>
  <w:style w:type="character" w:customStyle="1" w:styleId="BalloonTextChar">
    <w:name w:val="Balloon Text Char"/>
    <w:basedOn w:val="DefaultParagraphFont"/>
    <w:link w:val="BalloonText"/>
    <w:semiHidden/>
    <w:rsid w:val="000F49E5"/>
    <w:rPr>
      <w:rFonts w:ascii="Tahoma" w:hAnsi="Tahoma" w:cs="Tahoma"/>
      <w:sz w:val="16"/>
      <w:szCs w:val="16"/>
      <w:lang w:eastAsia="en-US"/>
    </w:rPr>
  </w:style>
  <w:style w:type="character" w:customStyle="1" w:styleId="BodyTextChar">
    <w:name w:val="Body Text Char"/>
    <w:basedOn w:val="DefaultParagraphFont"/>
    <w:link w:val="BodyText"/>
    <w:rsid w:val="00BB2C0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89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zca290\AppData\Local\Microsoft\Windows\Temporary%20Internet%20Files\Content.IE5\R95YOUEJ\Corporate_lett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46E2-2D6F-4F68-8669-86E64DB6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Corporate_letter_template</Template>
  <TotalTime>1</TotalTime>
  <Pages>1</Pages>
  <Words>214</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Coventry City Council Letter Template</vt:lpstr>
    </vt:vector>
  </TitlesOfParts>
  <Company>Coventry City Council</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Coventry City Council Letter Template</dc:title>
  <dc:creator>Authorised User</dc:creator>
  <cp:lastModifiedBy>Carey, Zoe</cp:lastModifiedBy>
  <cp:revision>3</cp:revision>
  <cp:lastPrinted>2017-05-26T10:26:00Z</cp:lastPrinted>
  <dcterms:created xsi:type="dcterms:W3CDTF">2021-05-06T12:19:00Z</dcterms:created>
  <dcterms:modified xsi:type="dcterms:W3CDTF">2021-05-06T12:21:00Z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ies>
</file>